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E63" w:rsidRDefault="00724F16">
      <w:r>
        <w:rPr>
          <w:noProof/>
        </w:rPr>
        <w:drawing>
          <wp:anchor distT="0" distB="0" distL="114300" distR="114300" simplePos="0" relativeHeight="251665432" behindDoc="0" locked="0" layoutInCell="1" allowOverlap="1" wp14:anchorId="452A56EC" wp14:editId="04557CD8">
            <wp:simplePos x="0" y="0"/>
            <wp:positionH relativeFrom="page">
              <wp:posOffset>3993515</wp:posOffset>
            </wp:positionH>
            <wp:positionV relativeFrom="page">
              <wp:posOffset>640080</wp:posOffset>
            </wp:positionV>
            <wp:extent cx="2068195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222" y="21440"/>
                <wp:lineTo x="21222" y="0"/>
                <wp:lineTo x="0" y="0"/>
              </wp:wrapPolygon>
            </wp:wrapThrough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D99">
        <w:rPr>
          <w:noProof/>
        </w:rPr>
        <w:drawing>
          <wp:anchor distT="0" distB="0" distL="114300" distR="114300" simplePos="0" relativeHeight="251663384" behindDoc="0" locked="0" layoutInCell="1" allowOverlap="1" wp14:anchorId="77E53A51" wp14:editId="2FFB2C6A">
            <wp:simplePos x="0" y="0"/>
            <wp:positionH relativeFrom="page">
              <wp:posOffset>640080</wp:posOffset>
            </wp:positionH>
            <wp:positionV relativeFrom="page">
              <wp:posOffset>640080</wp:posOffset>
            </wp:positionV>
            <wp:extent cx="2051685" cy="1642745"/>
            <wp:effectExtent l="0" t="0" r="5715" b="8255"/>
            <wp:wrapThrough wrapText="bothSides">
              <wp:wrapPolygon edited="0">
                <wp:start x="0" y="0"/>
                <wp:lineTo x="0" y="21375"/>
                <wp:lineTo x="21393" y="21375"/>
                <wp:lineTo x="21393" y="0"/>
                <wp:lineTo x="0" y="0"/>
              </wp:wrapPolygon>
            </wp:wrapThrough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E5">
        <w:rPr>
          <w:noProof/>
        </w:rPr>
        <w:drawing>
          <wp:anchor distT="0" distB="0" distL="118745" distR="118745" simplePos="0" relativeHeight="251658251" behindDoc="0" locked="0" layoutInCell="1" allowOverlap="1" wp14:anchorId="51E3A311" wp14:editId="24F3A4BC">
            <wp:simplePos x="0" y="0"/>
            <wp:positionH relativeFrom="page">
              <wp:posOffset>7357110</wp:posOffset>
            </wp:positionH>
            <wp:positionV relativeFrom="page">
              <wp:posOffset>2294890</wp:posOffset>
            </wp:positionV>
            <wp:extent cx="2066290" cy="3181985"/>
            <wp:effectExtent l="0" t="0" r="0" b="0"/>
            <wp:wrapTight wrapText="bothSides">
              <wp:wrapPolygon edited="0">
                <wp:start x="0" y="0"/>
                <wp:lineTo x="0" y="14656"/>
                <wp:lineTo x="531" y="18104"/>
                <wp:lineTo x="5841" y="19311"/>
                <wp:lineTo x="11948" y="19656"/>
                <wp:lineTo x="13276" y="19656"/>
                <wp:lineTo x="20976" y="19139"/>
                <wp:lineTo x="21242" y="16897"/>
                <wp:lineTo x="19383" y="16552"/>
                <wp:lineTo x="21242" y="15001"/>
                <wp:lineTo x="21242" y="0"/>
                <wp:lineTo x="0" y="0"/>
              </wp:wrapPolygon>
            </wp:wrapTight>
            <wp:docPr id="24" name="Placeholder" descr=":all photo download:42-1558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581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1F4F5"/>
                        </a:clrFrom>
                        <a:clrTo>
                          <a:srgbClr val="F1F4F5">
                            <a:alpha val="0"/>
                          </a:srgbClr>
                        </a:clrTo>
                      </a:clrChange>
                    </a:blip>
                    <a:srcRect l="8141" t="11436" r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BE5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20386CE" wp14:editId="4C5763C1">
                <wp:simplePos x="0" y="0"/>
                <wp:positionH relativeFrom="page">
                  <wp:posOffset>7261225</wp:posOffset>
                </wp:positionH>
                <wp:positionV relativeFrom="page">
                  <wp:posOffset>6461125</wp:posOffset>
                </wp:positionV>
                <wp:extent cx="2070100" cy="708025"/>
                <wp:effectExtent l="0" t="0" r="0" b="3175"/>
                <wp:wrapThrough wrapText="bothSides">
                  <wp:wrapPolygon edited="0">
                    <wp:start x="265" y="0"/>
                    <wp:lineTo x="265" y="20922"/>
                    <wp:lineTo x="20937" y="20922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BA5515" w:rsidRDefault="009C046F" w:rsidP="00AB6E63">
                            <w:pPr>
                              <w:pStyle w:val="Heading3"/>
                            </w:pPr>
                            <w:r>
                              <w:t xml:space="preserve">Tal – Marie Davis </w:t>
                            </w:r>
                            <w:proofErr w:type="spellStart"/>
                            <w:r>
                              <w:t>Shantel</w:t>
                            </w:r>
                            <w:proofErr w:type="spellEnd"/>
                            <w:r>
                              <w:t xml:space="preserve"> Lewis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571.75pt;margin-top:508.75pt;width:163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" filled="f" stroked="f">
                <v:textbox inset=",0,,0">
                  <w:txbxContent>
                    <w:p w:rsidR="009C046F" w:rsidRPr="00BA5515" w:rsidRDefault="009C046F" w:rsidP="00AB6E63">
                      <w:pPr>
                        <w:pStyle w:val="Heading3"/>
                      </w:pPr>
                      <w:r>
                        <w:t xml:space="preserve">Tal – Marie Davis </w:t>
                      </w:r>
                      <w:proofErr w:type="spellStart"/>
                      <w:r>
                        <w:t>Shantel</w:t>
                      </w:r>
                      <w:proofErr w:type="spellEnd"/>
                      <w:r>
                        <w:t xml:space="preserve"> Lewis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F9AB190" wp14:editId="7C9AC1F7">
                <wp:simplePos x="0" y="0"/>
                <wp:positionH relativeFrom="page">
                  <wp:posOffset>3994150</wp:posOffset>
                </wp:positionH>
                <wp:positionV relativeFrom="page">
                  <wp:posOffset>5772150</wp:posOffset>
                </wp:positionV>
                <wp:extent cx="2070100" cy="361950"/>
                <wp:effectExtent l="6350" t="635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46F" w:rsidRDefault="009C046F" w:rsidP="00AB6E63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14.5pt;margin-top:454.5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" filled="f" stroked="f">
                <v:textbox inset=",0,,0">
                  <w:txbxContent>
                    <w:p w:rsidR="009C046F" w:rsidRDefault="009C046F" w:rsidP="00AB6E63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8102D12" wp14:editId="7F9DED9E">
                <wp:simplePos x="0" y="0"/>
                <wp:positionH relativeFrom="page">
                  <wp:posOffset>4010025</wp:posOffset>
                </wp:positionH>
                <wp:positionV relativeFrom="page">
                  <wp:posOffset>3086100</wp:posOffset>
                </wp:positionV>
                <wp:extent cx="2070100" cy="2632075"/>
                <wp:effectExtent l="0" t="0" r="0" b="9525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C046F" w:rsidRPr="00AA0BE5" w:rsidRDefault="009C046F" w:rsidP="00AB6E63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A0BE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Occupation therapist work with injured and aiding patient in order to minimize pain, increase motion and increase strength.</w:t>
                            </w:r>
                          </w:p>
                          <w:p w:rsidR="009C046F" w:rsidRPr="00AA0BE5" w:rsidRDefault="009C046F" w:rsidP="00AB6E63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315.75pt;margin-top:243pt;width:163pt;height:207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" mv:complextextbox="1" filled="f" stroked="f">
                <v:textbox inset=",0,,0">
                  <w:txbxContent>
                    <w:p w:rsidR="009C046F" w:rsidRPr="00AA0BE5" w:rsidRDefault="009C046F" w:rsidP="00AB6E63">
                      <w:pPr>
                        <w:pStyle w:val="BodyText2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A0BE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Occupation therapist work with injured and aiding patient in order to minimize pain, increase motion and increase strength.</w:t>
                      </w:r>
                    </w:p>
                    <w:p w:rsidR="009C046F" w:rsidRPr="00AA0BE5" w:rsidRDefault="009C046F" w:rsidP="00AB6E63">
                      <w:pPr>
                        <w:pStyle w:val="BodyText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B1BDAF" wp14:editId="05C6C303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46F" w:rsidRDefault="009C046F" w:rsidP="00AB6E63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" filled="f" stroked="f">
                <v:textbox inset=",0,,0">
                  <w:txbxContent>
                    <w:p w:rsidR="009C046F" w:rsidRDefault="009C046F" w:rsidP="00AB6E63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533F4CD" wp14:editId="2543247B">
                <wp:simplePos x="0" y="0"/>
                <wp:positionH relativeFrom="page">
                  <wp:posOffset>7353300</wp:posOffset>
                </wp:positionH>
                <wp:positionV relativeFrom="page">
                  <wp:posOffset>5308600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6E5BC9" w:rsidRDefault="009C046F" w:rsidP="00AB6E63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579pt;margin-top:418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" filled="f" stroked="f">
                <v:textbox inset=",0,,0">
                  <w:txbxContent>
                    <w:p w:rsidR="009C046F" w:rsidRPr="006E5BC9" w:rsidRDefault="009C046F" w:rsidP="00AB6E63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BDB4B84" wp14:editId="46ECCFB5">
                <wp:simplePos x="0" y="0"/>
                <wp:positionH relativeFrom="page">
                  <wp:posOffset>640080</wp:posOffset>
                </wp:positionH>
                <wp:positionV relativeFrom="page">
                  <wp:posOffset>3873500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C046F" w:rsidRDefault="009C046F" w:rsidP="00AB6E6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Physical therapists are able to work anywhere. They have been found in hospitals, clinics, private clinics, homes, schools, care homes and emergency rooms.</w:t>
                            </w:r>
                          </w:p>
                          <w:p w:rsidR="009C046F" w:rsidRPr="00AB6E63" w:rsidRDefault="009C046F" w:rsidP="00AB6E63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massage by a physical therapist is not the same as you receive at the spa. It helped reduce tightness that caused by pain.</w:t>
                            </w:r>
                          </w:p>
                          <w:p w:rsidR="009C046F" w:rsidRDefault="009C046F" w:rsidP="00AB6E6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046F" w:rsidRPr="00AB6E63" w:rsidRDefault="009C046F" w:rsidP="00AB6E6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046F" w:rsidRPr="00AB6E63" w:rsidRDefault="009C046F" w:rsidP="00AB6E63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9C046F" w:rsidRPr="00AB6E63" w:rsidRDefault="009C046F" w:rsidP="00AB6E6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50.4pt;margin-top:305pt;width:163pt;height:249.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" mv:complextextbox="1" filled="f" stroked="f">
                <v:textbox inset=",0,,0">
                  <w:txbxContent>
                    <w:p w:rsidR="009C046F" w:rsidRDefault="009C046F" w:rsidP="00AB6E6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Physical therapists are able to work anywhere. They have been found in hospitals, clinics, private clinics, homes, schools, care homes and emergency rooms.</w:t>
                      </w:r>
                    </w:p>
                    <w:p w:rsidR="009C046F" w:rsidRPr="00AB6E63" w:rsidRDefault="009C046F" w:rsidP="00AB6E63">
                      <w:pPr>
                        <w:pStyle w:val="BodyText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massage by a physical therapist is not the same as you receive at the spa. It helped reduce tightness that caused by pain.</w:t>
                      </w:r>
                    </w:p>
                    <w:p w:rsidR="009C046F" w:rsidRDefault="009C046F" w:rsidP="00AB6E6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  <w:p w:rsidR="009C046F" w:rsidRPr="00AB6E63" w:rsidRDefault="009C046F" w:rsidP="00AB6E6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  <w:p w:rsidR="009C046F" w:rsidRPr="00AB6E63" w:rsidRDefault="009C046F" w:rsidP="00AB6E63">
                      <w:pPr>
                        <w:spacing w:after="0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:rsidR="009C046F" w:rsidRPr="00AB6E63" w:rsidRDefault="009C046F" w:rsidP="00AB6E6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5E93AE8" wp14:editId="5F859C30">
                <wp:simplePos x="0" y="0"/>
                <wp:positionH relativeFrom="page">
                  <wp:posOffset>640080</wp:posOffset>
                </wp:positionH>
                <wp:positionV relativeFrom="page">
                  <wp:posOffset>3086100</wp:posOffset>
                </wp:positionV>
                <wp:extent cx="2070100" cy="679450"/>
                <wp:effectExtent l="0" t="0" r="0" b="6350"/>
                <wp:wrapThrough wrapText="bothSides">
                  <wp:wrapPolygon edited="0">
                    <wp:start x="265" y="0"/>
                    <wp:lineTo x="265" y="20994"/>
                    <wp:lineTo x="20937" y="20994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6E5BC9" w:rsidRDefault="009C046F" w:rsidP="00AB6E63">
                            <w:pPr>
                              <w:pStyle w:val="Heading4"/>
                            </w:pPr>
                            <w:r>
                              <w:t>Physical therapist help injured or ill patient to improve their movement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50.4pt;margin-top:243pt;width:163pt;height:53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Ozw/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" filled="f" stroked="f">
                <v:textbox inset=",0,,0">
                  <w:txbxContent>
                    <w:p w:rsidR="009C046F" w:rsidRPr="006E5BC9" w:rsidRDefault="009C046F" w:rsidP="00AB6E63">
                      <w:pPr>
                        <w:pStyle w:val="Heading4"/>
                      </w:pPr>
                      <w:r>
                        <w:t>Physical therapist help injured or ill patient to improve their movement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C5C956" wp14:editId="75C9B14B">
                <wp:simplePos x="0" y="0"/>
                <wp:positionH relativeFrom="page">
                  <wp:posOffset>640080</wp:posOffset>
                </wp:positionH>
                <wp:positionV relativeFrom="page">
                  <wp:posOffset>2282825</wp:posOffset>
                </wp:positionV>
                <wp:extent cx="2070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67" y="20571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AB6E63" w:rsidRDefault="009C046F" w:rsidP="00AB6E63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Physical Therapist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50.4pt;margin-top:179.75pt;width:163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9C046F" w:rsidRPr="00AB6E63" w:rsidRDefault="009C046F" w:rsidP="00AB6E63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Physical Therapist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A38E45" wp14:editId="7E95C900">
                <wp:simplePos x="0" y="0"/>
                <wp:positionH relativeFrom="page">
                  <wp:posOffset>3994150</wp:posOffset>
                </wp:positionH>
                <wp:positionV relativeFrom="page">
                  <wp:posOffset>2282825</wp:posOffset>
                </wp:positionV>
                <wp:extent cx="2070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67" y="20571"/>
                    <wp:lineTo x="21467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AB6E63" w:rsidRDefault="009C046F" w:rsidP="00AB6E63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Occupation Therapist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314.5pt;margin-top:179.75pt;width:163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" fillcolor="#4b5a60 [3215]" stroked="f" strokecolor="#4a7ebb" strokeweight="1.5pt">
                <v:shadow opacity="22938f" mv:blur="38100f" offset="0,2pt"/>
                <v:textbox>
                  <w:txbxContent>
                    <w:p w:rsidR="009C046F" w:rsidRPr="00AB6E63" w:rsidRDefault="009C046F" w:rsidP="00AB6E63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Occupation Therapist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34D0055" wp14:editId="4C12961E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645920"/>
                <wp:effectExtent l="0" t="0" r="12700" b="5080"/>
                <wp:wrapThrough wrapText="bothSides">
                  <wp:wrapPolygon edited="0">
                    <wp:start x="0" y="0"/>
                    <wp:lineTo x="0" y="21333"/>
                    <wp:lineTo x="21467" y="21333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AA0BE5" w:rsidRDefault="009C046F" w:rsidP="00AA0BE5">
                            <w:pPr>
                              <w:pStyle w:val="Title"/>
                              <w:jc w:val="lef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A0BE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Physical and Occupation Therapist 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5" style="position:absolute;margin-left:579pt;margin-top:50.4pt;width:163pt;height:12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" fillcolor="#4b5a60 [3215]" stroked="f" strokecolor="#4a7ebb" strokeweight="1.5pt">
                <v:shadow opacity="22938f" mv:blur="38100f" offset="0,2pt"/>
                <v:textbox inset=",14.4pt,,14.4pt">
                  <w:txbxContent>
                    <w:p w:rsidR="009C046F" w:rsidRPr="00AA0BE5" w:rsidRDefault="009C046F" w:rsidP="00AA0BE5">
                      <w:pPr>
                        <w:pStyle w:val="Title"/>
                        <w:jc w:val="lef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A0BE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Physical and Occupation Therapist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F70C2">
        <w:br w:type="page"/>
      </w:r>
      <w:r w:rsidR="00F22C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41765F93" wp14:editId="753D60DE">
                <wp:simplePos x="0" y="0"/>
                <wp:positionH relativeFrom="page">
                  <wp:posOffset>4140200</wp:posOffset>
                </wp:positionH>
                <wp:positionV relativeFrom="page">
                  <wp:posOffset>3931920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1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326pt;margin-top:309.6pt;width:252pt;height:252pt;z-index:251661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" mv:complextextbox="1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F22C9C">
        <w:rPr>
          <w:noProof/>
        </w:rPr>
        <w:drawing>
          <wp:anchor distT="0" distB="0" distL="118745" distR="118745" simplePos="0" relativeHeight="251658246" behindDoc="0" locked="0" layoutInCell="1" allowOverlap="1" wp14:anchorId="70847279" wp14:editId="242884AB">
            <wp:simplePos x="0" y="0"/>
            <wp:positionH relativeFrom="page">
              <wp:posOffset>640080</wp:posOffset>
            </wp:positionH>
            <wp:positionV relativeFrom="page">
              <wp:posOffset>624840</wp:posOffset>
            </wp:positionV>
            <wp:extent cx="65786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6" name="Placeholder" descr=":all photo download:42-1586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26" t="13873" r="2251" b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355">
        <w:rPr>
          <w:noProof/>
        </w:rPr>
        <mc:AlternateContent>
          <mc:Choice Requires="wpg">
            <w:drawing>
              <wp:anchor distT="0" distB="0" distL="114300" distR="114300" simplePos="1" relativeHeight="251660312" behindDoc="0" locked="0" layoutInCell="1" allowOverlap="1">
                <wp:simplePos x="7226300" y="1397000"/>
                <wp:positionH relativeFrom="page">
                  <wp:posOffset>7226300</wp:posOffset>
                </wp:positionH>
                <wp:positionV relativeFrom="page">
                  <wp:posOffset>1397000</wp:posOffset>
                </wp:positionV>
                <wp:extent cx="2197735" cy="5730240"/>
                <wp:effectExtent l="0" t="0" r="0" b="0"/>
                <wp:wrapThrough wrapText="bothSides">
                  <wp:wrapPolygon edited="0">
                    <wp:start x="250" y="96"/>
                    <wp:lineTo x="250" y="21351"/>
                    <wp:lineTo x="20970" y="21351"/>
                    <wp:lineTo x="20970" y="96"/>
                    <wp:lineTo x="250" y="96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735" cy="5730240"/>
                          <a:chOff x="0" y="0"/>
                          <a:chExt cx="2197735" cy="57302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7735" cy="57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1440"/>
                            <a:ext cx="201485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2">
                          <w:txbxContent>
                            <w:p w:rsidR="009C046F" w:rsidRPr="00605FD5" w:rsidRDefault="009C046F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</w:t>
                              </w:r>
                              <w:r w:rsidR="00605FD5"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What is Physical Therapist? </w:t>
                              </w:r>
                            </w:p>
                            <w:p w:rsidR="00605FD5" w:rsidRP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 What kinds of treatment do Physical Therapists do?</w:t>
                              </w:r>
                            </w:p>
                            <w:p w:rsidR="00605FD5" w:rsidRP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. Where can I go for Physical Therapist?</w:t>
                              </w:r>
                            </w:p>
                            <w:p w:rsidR="00605FD5" w:rsidRP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. What is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an </w:t>
                              </w: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Occupational Therapist?</w:t>
                              </w:r>
                            </w:p>
                            <w:p w:rsidR="00605FD5" w:rsidRP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What kinds of treatment do</w:t>
                              </w: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05FD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Occupational Therapists do ?</w:t>
                              </w:r>
                            </w:p>
                            <w:p w:rsidR="00605FD5" w:rsidRP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605FD5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05FD5" w:rsidRPr="00F22C9C" w:rsidRDefault="00605FD5" w:rsidP="00AB6E63">
                              <w:pPr>
                                <w:pStyle w:val="BodyText3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770255"/>
                            <a:ext cx="201485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1725295"/>
                            <a:ext cx="201485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77165" y="2404745"/>
                            <a:ext cx="19291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77165" y="2680335"/>
                            <a:ext cx="19291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77165" y="2956560"/>
                            <a:ext cx="192913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77165" y="3359785"/>
                            <a:ext cx="19291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77165" y="3635375"/>
                            <a:ext cx="19291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77165" y="3911600"/>
                            <a:ext cx="19291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177165" y="4187825"/>
                            <a:ext cx="192913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77165" y="4590415"/>
                            <a:ext cx="192913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77165" y="4993640"/>
                            <a:ext cx="192913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7" style="position:absolute;margin-left:569pt;margin-top:110pt;width:173.05pt;height:451.2pt;z-index:251660312;mso-position-horizontal-relative:page;mso-position-vertical-relative:page" coordsize="2197735,5730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" mv:complextextbox="1">
                <v:shape id="Text Box 23" o:spid="_x0000_s1038" type="#_x0000_t202" style="position:absolute;width:2197735;height:5730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lESwAAA&#10;ANsAAAAPAAAAZHJzL2Rvd25yZXYueG1sRE9LawIxEL4L/ocwgjfN2kLRrVGKbFlPpb7uQzLubptM&#10;lk3qbv99UxC8zcf3nPV2cFbcqAuNZwWLeQaCWHvTcKXgfHqfLUGEiGzQeiYFvxRguxmP1pgb3/OB&#10;bsdYiRTCIUcFdYxtLmXQNTkMc98SJ+7qO4cxwa6SpsM+hTsrn7LsRTpsODXU2NKuJv19/HEKSvP8&#10;ZQvtyo/i8xD9tbosL71VajoZ3l5BRBriQ3x3702av4L/X9IBcvM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OlESwAAAANsAAAAPAAAAAAAAAAAAAAAAAJcCAABkcnMvZG93bnJl&#10;di54bWxQSwUGAAAAAAQABAD1AAAAhAMAAAAA&#10;" mv:complextextbox="1" filled="f" stroked="f">
                  <v:textbox inset=",7.2pt,,7.2pt"/>
                </v:shape>
                <v:shape id="Text Box 5" o:spid="_x0000_s1039" type="#_x0000_t202" style="position:absolute;left:91440;top:91440;width:2014855;height:680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12" inset="0,0,0,0">
                    <w:txbxContent>
                      <w:p w:rsidR="009C046F" w:rsidRPr="00605FD5" w:rsidRDefault="009C046F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</w:t>
                        </w:r>
                        <w:r w:rsidR="00605FD5"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What is Physical Therapist? </w:t>
                        </w:r>
                      </w:p>
                      <w:p w:rsidR="00605FD5" w:rsidRP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 What kinds of treatment do Physical Therapists do?</w:t>
                        </w:r>
                      </w:p>
                      <w:p w:rsidR="00605FD5" w:rsidRP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. Where can I go for Physical Therapist?</w:t>
                        </w:r>
                      </w:p>
                      <w:p w:rsidR="00605FD5" w:rsidRP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. What is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an </w:t>
                        </w: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Occupational Therapist?</w:t>
                        </w:r>
                      </w:p>
                      <w:p w:rsidR="00605FD5" w:rsidRP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What kinds of treatment do</w:t>
                        </w: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</w:t>
                        </w:r>
                        <w:r w:rsidRPr="00605FD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Occupational Therapists do ?</w:t>
                        </w:r>
                      </w:p>
                      <w:p w:rsidR="00605FD5" w:rsidRP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605FD5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05FD5" w:rsidRPr="00F22C9C" w:rsidRDefault="00605FD5" w:rsidP="00AB6E63">
                        <w:pPr>
                          <w:pStyle w:val="BodyText3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2" o:spid="_x0000_s1040" type="#_x0000_t202" style="position:absolute;left:91440;top:770255;width:2014855;height:956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_x0000_s1041" inset="0,0,0,0">
                    <w:txbxContent/>
                  </v:textbox>
                </v:shape>
                <v:shape id="_x0000_s1041" type="#_x0000_t202" style="position:absolute;left:91440;top:1725295;width:2014855;height:680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32" inset="0,0,0,0">
                    <w:txbxContent/>
                  </v:textbox>
                </v:shape>
                <v:shape id="Text Box 32" o:spid="_x0000_s1042" type="#_x0000_t202" style="position:absolute;left:177165;top:2404745;width:1929130;height:276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43" type="#_x0000_t202" style="position:absolute;left:177165;top:2680335;width:192913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5" inset="0,0,0,0">
                    <w:txbxContent/>
                  </v:textbox>
                </v:shape>
                <v:shape id="Text Box 35" o:spid="_x0000_s1044" type="#_x0000_t202" style="position:absolute;left:177165;top:2956560;width:1929130;height:404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5" type="#_x0000_t202" style="position:absolute;left:177165;top:3359785;width:1929130;height:276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6" type="#_x0000_t202" style="position:absolute;left:177165;top:3635375;width:192913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47" type="#_x0000_t202" style="position:absolute;left:177165;top:3911600;width:192913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48" type="#_x0000_t202" style="position:absolute;left:177165;top:4187825;width:1929130;height:403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1" inset="0,0,0,0">
                    <w:txbxContent/>
                  </v:textbox>
                </v:shape>
                <v:shape id="Text Box 41" o:spid="_x0000_s1049" type="#_x0000_t202" style="position:absolute;left:177165;top:4590415;width:1929130;height:404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7" inset="0,0,0,0">
                    <w:txbxContent/>
                  </v:textbox>
                </v:shape>
                <v:shape id="Text Box 47" o:spid="_x0000_s1050" type="#_x0000_t202" style="position:absolute;left:177165;top:4993640;width:1929130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75B4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3D13E5" wp14:editId="37312224">
                <wp:simplePos x="0" y="0"/>
                <wp:positionH relativeFrom="page">
                  <wp:posOffset>640080</wp:posOffset>
                </wp:positionH>
                <wp:positionV relativeFrom="page">
                  <wp:posOffset>3886200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1">
                        <w:txbxContent>
                          <w:p w:rsidR="009C046F" w:rsidRPr="00F22C9C" w:rsidRDefault="009C046F" w:rsidP="00AB6E63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22C9C">
                              <w:rPr>
                                <w:sz w:val="32"/>
                                <w:szCs w:val="32"/>
                              </w:rPr>
                              <w:t>Physical Therapists are medical professionals who specialize in helping patients both recover from and manage immobility that result from injuries, illnesses, or surgeries. Physical therapy</w:t>
                            </w:r>
                            <w:bookmarkStart w:id="0" w:name="_GoBack"/>
                            <w:bookmarkEnd w:id="0"/>
                            <w:r w:rsidRPr="00F22C9C">
                              <w:rPr>
                                <w:sz w:val="32"/>
                                <w:szCs w:val="32"/>
                              </w:rPr>
                              <w:t xml:space="preserve"> can be a very rewarding career, as it involves improving the overall quality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of life for patients, as well as an average pay of $76, 000 a year in the US.</w:t>
                            </w:r>
                          </w:p>
                          <w:p w:rsidR="009C046F" w:rsidRPr="00F22C9C" w:rsidRDefault="009C046F" w:rsidP="00F22C9C">
                            <w:pPr>
                              <w:pStyle w:val="BodyText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Occupation Therapists has a holistic philosophy, and deals with any physical, cognitive or emotional issue that keeps a person from succeeding in the areas important to him/her. You can find Occupational Therapists working in schools, hospitals, the military, nursing homes, rehab facilities, pediatric practice, wellness programs, community agencies,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substance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abuse rehab.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51" type="#_x0000_t202" style="position:absolute;margin-left:50.4pt;margin-top:306pt;width:252pt;height:252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" mv:complextextbox="1" filled="f" stroked="f">
                <v:textbox style="mso-next-textbox:#Text Box 22" inset=",7.2pt,,7.2pt">
                  <w:txbxContent>
                    <w:p w:rsidR="009C046F" w:rsidRPr="00F22C9C" w:rsidRDefault="009C046F" w:rsidP="00AB6E63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F22C9C">
                        <w:rPr>
                          <w:sz w:val="32"/>
                          <w:szCs w:val="32"/>
                        </w:rPr>
                        <w:t>Physical Therapists are medical professionals who specialize in helping patients both recover from and manage immobility that result from injuries, illnesses, or surgeries. Physical therapy</w:t>
                      </w:r>
                      <w:bookmarkStart w:id="1" w:name="_GoBack"/>
                      <w:bookmarkEnd w:id="1"/>
                      <w:r w:rsidRPr="00F22C9C">
                        <w:rPr>
                          <w:sz w:val="32"/>
                          <w:szCs w:val="32"/>
                        </w:rPr>
                        <w:t xml:space="preserve"> can be a very rewarding career, as it involves improving the overall quality </w:t>
                      </w:r>
                      <w:r>
                        <w:rPr>
                          <w:sz w:val="32"/>
                          <w:szCs w:val="32"/>
                        </w:rPr>
                        <w:t>of life for patients, as well as an average pay of $76, 000 a year in the US.</w:t>
                      </w:r>
                    </w:p>
                    <w:p w:rsidR="009C046F" w:rsidRPr="00F22C9C" w:rsidRDefault="009C046F" w:rsidP="00F22C9C">
                      <w:pPr>
                        <w:pStyle w:val="BodyText"/>
                        <w:ind w:firstLine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Occupation Therapists has a holistic philosophy, and deals with any physical, cognitive or emotional issue that keeps a person from succeeding in the areas important to him/her. You can find Occupational Therapists working in schools, hospitals, the military, nursing homes, rehab facilities, pediatric practice, wellness programs, community agencies,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substance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abuse rehab.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848914" wp14:editId="171775AE">
                <wp:simplePos x="0" y="0"/>
                <wp:positionH relativeFrom="page">
                  <wp:posOffset>640080</wp:posOffset>
                </wp:positionH>
                <wp:positionV relativeFrom="page">
                  <wp:posOffset>3096260</wp:posOffset>
                </wp:positionV>
                <wp:extent cx="6583680" cy="64008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00" y="20571"/>
                    <wp:lineTo x="21500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C046F" w:rsidRPr="00724F16" w:rsidRDefault="009C046F" w:rsidP="00AB6E63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Physical therapist &amp; Occupation Therapist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2" style="position:absolute;margin-left:50.4pt;margin-top:243.8pt;width:518.4pt;height:50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9C046F" w:rsidRPr="00724F16" w:rsidRDefault="009C046F" w:rsidP="00AB6E63">
                      <w:pPr>
                        <w:pStyle w:val="Heading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Physical therapist &amp; Occupation Therapist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8B9FD3" wp14:editId="1BD5A4A4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197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75" y="20571"/>
                    <wp:lineTo x="21475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C046F" w:rsidRDefault="009C046F" w:rsidP="00AB6E63">
                            <w:pPr>
                              <w:pStyle w:val="Heading2"/>
                            </w:pPr>
                            <w:r>
                              <w:t>Q&amp;A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53" style="position:absolute;margin-left:568.8pt;margin-top:50.4pt;width:173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" fillcolor="#9c5238 [3205]" stroked="f" strokecolor="#4a7ebb" strokeweight="1.5pt">
                <v:stroke o:forcedash="t"/>
                <v:shadow opacity="22938f" mv:blur="38100f" offset="0,2pt"/>
                <v:textbox inset=",14.4pt,,14.4pt">
                  <w:txbxContent>
                    <w:p w:rsidR="009C046F" w:rsidRDefault="009C046F" w:rsidP="00AB6E63">
                      <w:pPr>
                        <w:pStyle w:val="Heading2"/>
                      </w:pPr>
                      <w:r>
                        <w:t>Q&amp;A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AB6E63" w:rsidSect="001278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355" w:rsidRDefault="001C0355">
      <w:pPr>
        <w:spacing w:after="0"/>
      </w:pPr>
      <w:r>
        <w:separator/>
      </w:r>
    </w:p>
  </w:endnote>
  <w:endnote w:type="continuationSeparator" w:id="0">
    <w:p w:rsidR="001C0355" w:rsidRDefault="001C03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355" w:rsidRDefault="001C0355">
      <w:pPr>
        <w:spacing w:after="0"/>
      </w:pPr>
      <w:r>
        <w:separator/>
      </w:r>
    </w:p>
  </w:footnote>
  <w:footnote w:type="continuationSeparator" w:id="0">
    <w:p w:rsidR="001C0355" w:rsidRDefault="001C03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75663D0A" wp14:editId="6C54754B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1CB31C4A" wp14:editId="437A9DA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E50F443" wp14:editId="51FE97D6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22B77CB8" wp14:editId="2F13BEDD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d1d0c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7438522B" wp14:editId="7F24A9C4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46F" w:rsidRDefault="009C046F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EF7E92C" wp14:editId="0601A69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64BD8C97" wp14:editId="4A430139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59D07BCC" wp14:editId="2A0293DF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8D6E248" wp14:editId="3FEF9140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6B3EE8C" wp14:editId="64A429C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1FD35D95" wp14:editId="08E395DB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AB9E61D" wp14:editId="21C2046F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8BD96DE" wp14:editId="6859A9AE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C517C32" wp14:editId="52CF5E0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1650D3" wp14:editId="4EE4C096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C276D24" wp14:editId="33AB534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B6E63"/>
    <w:rsid w:val="000B6EBA"/>
    <w:rsid w:val="0012781F"/>
    <w:rsid w:val="001C0355"/>
    <w:rsid w:val="002813F6"/>
    <w:rsid w:val="003C38D5"/>
    <w:rsid w:val="004A3EA1"/>
    <w:rsid w:val="004E22B8"/>
    <w:rsid w:val="00520E11"/>
    <w:rsid w:val="005C3A53"/>
    <w:rsid w:val="00605FD5"/>
    <w:rsid w:val="006550F3"/>
    <w:rsid w:val="00724F16"/>
    <w:rsid w:val="00880CAA"/>
    <w:rsid w:val="009C046F"/>
    <w:rsid w:val="009D017C"/>
    <w:rsid w:val="00A81D99"/>
    <w:rsid w:val="00AA0BE5"/>
    <w:rsid w:val="00AB6E63"/>
    <w:rsid w:val="00D35280"/>
    <w:rsid w:val="00D75B47"/>
    <w:rsid w:val="00DC1774"/>
    <w:rsid w:val="00DF5512"/>
    <w:rsid w:val="00E6601D"/>
    <w:rsid w:val="00EF70C2"/>
    <w:rsid w:val="00F22C9C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  <w:lsdException w:name="Normal (Web)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  <w:style w:type="paragraph" w:styleId="NormalWeb">
    <w:name w:val="Normal (Web)"/>
    <w:basedOn w:val="Normal"/>
    <w:uiPriority w:val="99"/>
    <w:unhideWhenUsed/>
    <w:rsid w:val="00AB6E6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  <w:lsdException w:name="Normal (Web)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  <w:style w:type="paragraph" w:styleId="NormalWeb">
    <w:name w:val="Normal (Web)"/>
    <w:basedOn w:val="Normal"/>
    <w:uiPriority w:val="99"/>
    <w:unhideWhenUsed/>
    <w:rsid w:val="00AB6E6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2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2007-11-05T23:29:00Z</cp:lastPrinted>
  <dcterms:created xsi:type="dcterms:W3CDTF">2014-03-07T18:57:00Z</dcterms:created>
  <dcterms:modified xsi:type="dcterms:W3CDTF">2014-03-07T18:57:00Z</dcterms:modified>
  <cp:category/>
</cp:coreProperties>
</file>