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C9A" w:rsidRDefault="00856BA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74B531" wp14:editId="4958023A">
                <wp:simplePos x="0" y="0"/>
                <wp:positionH relativeFrom="page">
                  <wp:posOffset>3775710</wp:posOffset>
                </wp:positionH>
                <wp:positionV relativeFrom="page">
                  <wp:posOffset>2631440</wp:posOffset>
                </wp:positionV>
                <wp:extent cx="2573655" cy="749935"/>
                <wp:effectExtent l="0" t="0" r="0" b="0"/>
                <wp:wrapTight wrapText="bothSides">
                  <wp:wrapPolygon edited="0">
                    <wp:start x="213" y="732"/>
                    <wp:lineTo x="213" y="19753"/>
                    <wp:lineTo x="21104" y="19753"/>
                    <wp:lineTo x="21104" y="732"/>
                    <wp:lineTo x="213" y="732"/>
                  </wp:wrapPolygon>
                </wp:wrapTight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65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A7677" w:rsidRPr="00856BAB" w:rsidRDefault="002A7677" w:rsidP="00D87C9A">
                            <w:pPr>
                              <w:pStyle w:val="Heading2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Qualifications: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97.3pt;margin-top:207.2pt;width:202.65pt;height:59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" filled="f" stroked="f">
                <v:textbox inset=",7.2pt,,7.2pt">
                  <w:txbxContent>
                    <w:p w:rsidR="002A7677" w:rsidRPr="00856BAB" w:rsidRDefault="002A7677" w:rsidP="00D87C9A">
                      <w:pPr>
                        <w:pStyle w:val="Heading2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Qualifications: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21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009DD" wp14:editId="5DC73388">
                <wp:simplePos x="0" y="0"/>
                <wp:positionH relativeFrom="page">
                  <wp:posOffset>454660</wp:posOffset>
                </wp:positionH>
                <wp:positionV relativeFrom="page">
                  <wp:posOffset>2055495</wp:posOffset>
                </wp:positionV>
                <wp:extent cx="3037840" cy="3367405"/>
                <wp:effectExtent l="0" t="0" r="0" b="0"/>
                <wp:wrapTight wrapText="bothSides">
                  <wp:wrapPolygon edited="0">
                    <wp:start x="181" y="163"/>
                    <wp:lineTo x="181" y="21180"/>
                    <wp:lineTo x="21130" y="21180"/>
                    <wp:lineTo x="21130" y="163"/>
                    <wp:lineTo x="181" y="163"/>
                  </wp:wrapPolygon>
                </wp:wrapTight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336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2A7677" w:rsidRPr="00102136" w:rsidRDefault="002A7677" w:rsidP="0010213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Examines patience </w:t>
                            </w:r>
                          </w:p>
                          <w:p w:rsidR="002A7677" w:rsidRPr="00102136" w:rsidRDefault="002A7677" w:rsidP="0010213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Schedule appointments</w:t>
                            </w:r>
                          </w:p>
                          <w:p w:rsidR="002A7677" w:rsidRPr="00856BAB" w:rsidRDefault="002A7677" w:rsidP="0010213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Prepare blood for laboratory test</w:t>
                            </w:r>
                          </w:p>
                          <w:p w:rsidR="002A7677" w:rsidRPr="00856BAB" w:rsidRDefault="002A7677" w:rsidP="0010213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Filing out patience record</w:t>
                            </w:r>
                          </w:p>
                          <w:p w:rsidR="002A7677" w:rsidRPr="00856BAB" w:rsidRDefault="002A7677" w:rsidP="0010213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Prepare patience for x-ray</w:t>
                            </w:r>
                          </w:p>
                          <w:p w:rsidR="002A7677" w:rsidRPr="00102136" w:rsidRDefault="002A7677" w:rsidP="0010213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A7677" w:rsidRPr="00102136" w:rsidRDefault="002A7677" w:rsidP="0010213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A7677" w:rsidRPr="00102136" w:rsidRDefault="002A7677" w:rsidP="00D87C9A">
                            <w:pPr>
                              <w:pStyle w:val="BodyTex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5.8pt;margin-top:161.85pt;width:239.2pt;height:2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" mv:complextextbox="1" filled="f" stroked="f">
                <v:textbox inset=",7.2pt,,7.2pt">
                  <w:txbxContent>
                    <w:p w:rsidR="002A7677" w:rsidRPr="00102136" w:rsidRDefault="002A7677" w:rsidP="00102136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Examines patience </w:t>
                      </w:r>
                    </w:p>
                    <w:p w:rsidR="002A7677" w:rsidRPr="00102136" w:rsidRDefault="002A7677" w:rsidP="00102136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Schedule appointments</w:t>
                      </w:r>
                    </w:p>
                    <w:p w:rsidR="002A7677" w:rsidRPr="00856BAB" w:rsidRDefault="002A7677" w:rsidP="00102136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Prepare blood for laboratory test</w:t>
                      </w:r>
                    </w:p>
                    <w:p w:rsidR="002A7677" w:rsidRPr="00856BAB" w:rsidRDefault="002A7677" w:rsidP="00102136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Filing out patience record</w:t>
                      </w:r>
                    </w:p>
                    <w:p w:rsidR="002A7677" w:rsidRPr="00856BAB" w:rsidRDefault="002A7677" w:rsidP="00102136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Prepare patience for x-ray</w:t>
                      </w:r>
                    </w:p>
                    <w:p w:rsidR="002A7677" w:rsidRPr="00102136" w:rsidRDefault="002A7677" w:rsidP="00102136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52"/>
                          <w:szCs w:val="52"/>
                        </w:rPr>
                      </w:pPr>
                    </w:p>
                    <w:p w:rsidR="002A7677" w:rsidRPr="00102136" w:rsidRDefault="002A7677" w:rsidP="00102136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52"/>
                          <w:szCs w:val="52"/>
                        </w:rPr>
                      </w:pPr>
                    </w:p>
                    <w:p w:rsidR="002A7677" w:rsidRPr="00102136" w:rsidRDefault="002A7677" w:rsidP="00D87C9A">
                      <w:pPr>
                        <w:pStyle w:val="BodyText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213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10D6DA" wp14:editId="270F38FF">
                <wp:simplePos x="0" y="0"/>
                <wp:positionH relativeFrom="page">
                  <wp:posOffset>5883275</wp:posOffset>
                </wp:positionH>
                <wp:positionV relativeFrom="page">
                  <wp:posOffset>6399530</wp:posOffset>
                </wp:positionV>
                <wp:extent cx="3708400" cy="502920"/>
                <wp:effectExtent l="0" t="0" r="0" b="5080"/>
                <wp:wrapTight wrapText="bothSides">
                  <wp:wrapPolygon edited="0">
                    <wp:start x="0" y="0"/>
                    <wp:lineTo x="0" y="20727"/>
                    <wp:lineTo x="21452" y="20727"/>
                    <wp:lineTo x="21452" y="0"/>
                    <wp:lineTo x="0" y="0"/>
                  </wp:wrapPolygon>
                </wp:wrapTight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A7677" w:rsidRPr="00154B3D" w:rsidRDefault="002A7677" w:rsidP="00D87C9A">
                            <w:pPr>
                              <w:pStyle w:val="Title-Dark"/>
                            </w:pPr>
                            <w:r>
                              <w:t xml:space="preserve"> By: </w:t>
                            </w:r>
                            <w:proofErr w:type="spellStart"/>
                            <w:r>
                              <w:t>Dineage</w:t>
                            </w:r>
                            <w:proofErr w:type="spellEnd"/>
                            <w:r>
                              <w:t xml:space="preserve"> Joseph</w:t>
                            </w: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463.25pt;margin-top:503.9pt;width:292pt;height:39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" filled="f" stroked="f">
                <v:textbox inset="0,0,3.6pt,0">
                  <w:txbxContent>
                    <w:p w:rsidR="002A7677" w:rsidRPr="00154B3D" w:rsidRDefault="002A7677" w:rsidP="00D87C9A">
                      <w:pPr>
                        <w:pStyle w:val="Title-Dark"/>
                      </w:pPr>
                      <w:r>
                        <w:t xml:space="preserve"> By: </w:t>
                      </w:r>
                      <w:proofErr w:type="spellStart"/>
                      <w:r>
                        <w:t>Dineage</w:t>
                      </w:r>
                      <w:proofErr w:type="spellEnd"/>
                      <w:r>
                        <w:t xml:space="preserve"> Joseph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2136">
        <w:rPr>
          <w:noProof/>
        </w:rPr>
        <mc:AlternateContent>
          <mc:Choice Requires="wps">
            <w:drawing>
              <wp:anchor distT="0" distB="0" distL="114300" distR="114300" simplePos="0" relativeHeight="251695113" behindDoc="0" locked="0" layoutInCell="1" allowOverlap="1" wp14:anchorId="0E0A5346" wp14:editId="3D296698">
                <wp:simplePos x="0" y="0"/>
                <wp:positionH relativeFrom="page">
                  <wp:posOffset>7018020</wp:posOffset>
                </wp:positionH>
                <wp:positionV relativeFrom="page">
                  <wp:posOffset>4966970</wp:posOffset>
                </wp:positionV>
                <wp:extent cx="2286000" cy="773430"/>
                <wp:effectExtent l="0" t="0" r="0" b="13970"/>
                <wp:wrapTight wrapText="bothSides">
                  <wp:wrapPolygon edited="0">
                    <wp:start x="240" y="0"/>
                    <wp:lineTo x="240" y="21281"/>
                    <wp:lineTo x="21120" y="21281"/>
                    <wp:lineTo x="21120" y="0"/>
                    <wp:lineTo x="240" y="0"/>
                  </wp:wrapPolygon>
                </wp:wrapTight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A7677" w:rsidRPr="00102136" w:rsidRDefault="002A7677" w:rsidP="00D87C9A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Assistant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552.6pt;margin-top:391.1pt;width:180pt;height:60.9pt;z-index:251695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" filled="f" stroked="f">
                <v:textbox inset=",0,,0">
                  <w:txbxContent>
                    <w:p w:rsidR="002A7677" w:rsidRPr="00102136" w:rsidRDefault="002A7677" w:rsidP="00D87C9A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Assistant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213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51979A" wp14:editId="6D31EC99">
                <wp:simplePos x="0" y="0"/>
                <wp:positionH relativeFrom="page">
                  <wp:posOffset>7081520</wp:posOffset>
                </wp:positionH>
                <wp:positionV relativeFrom="page">
                  <wp:posOffset>4300220</wp:posOffset>
                </wp:positionV>
                <wp:extent cx="2222500" cy="457200"/>
                <wp:effectExtent l="0" t="0" r="0" b="0"/>
                <wp:wrapTight wrapText="bothSides">
                  <wp:wrapPolygon edited="0">
                    <wp:start x="247" y="0"/>
                    <wp:lineTo x="247" y="20400"/>
                    <wp:lineTo x="20983" y="20400"/>
                    <wp:lineTo x="20983" y="0"/>
                    <wp:lineTo x="247" y="0"/>
                  </wp:wrapPolygon>
                </wp:wrapTight>
                <wp:docPr id="1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A7677" w:rsidRPr="00CC0870" w:rsidRDefault="002A7677" w:rsidP="00D87C9A">
                            <w:pPr>
                              <w:pStyle w:val="Subtitle"/>
                            </w:pPr>
                            <w:r>
                              <w:t>Medical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0" type="#_x0000_t202" style="position:absolute;margin-left:557.6pt;margin-top:338.6pt;width:17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" filled="f" stroked="f">
                <v:textbox inset=",0,,0">
                  <w:txbxContent>
                    <w:p w:rsidR="002A7677" w:rsidRPr="00CC0870" w:rsidRDefault="002A7677" w:rsidP="00D87C9A">
                      <w:pPr>
                        <w:pStyle w:val="Subtitle"/>
                      </w:pPr>
                      <w:r>
                        <w:t>Medical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66B78">
        <w:rPr>
          <w:noProof/>
        </w:rPr>
        <w:drawing>
          <wp:anchor distT="0" distB="0" distL="118745" distR="118745" simplePos="0" relativeHeight="251694089" behindDoc="0" locked="0" layoutInCell="1" allowOverlap="1" wp14:anchorId="2F4E9AF3" wp14:editId="759B2F5F">
            <wp:simplePos x="0" y="0"/>
            <wp:positionH relativeFrom="page">
              <wp:posOffset>762000</wp:posOffset>
            </wp:positionH>
            <wp:positionV relativeFrom="page">
              <wp:posOffset>5511165</wp:posOffset>
            </wp:positionV>
            <wp:extent cx="2146300" cy="1430020"/>
            <wp:effectExtent l="50800" t="50800" r="38100" b="449580"/>
            <wp:wrapTight wrapText="bothSides">
              <wp:wrapPolygon edited="0">
                <wp:start x="1022" y="-767"/>
                <wp:lineTo x="-511" y="-767"/>
                <wp:lineTo x="-511" y="28007"/>
                <wp:lineTo x="21728" y="28007"/>
                <wp:lineTo x="21728" y="3069"/>
                <wp:lineTo x="21217" y="384"/>
                <wp:lineTo x="20450" y="-767"/>
                <wp:lineTo x="1022" y="-767"/>
              </wp:wrapPolygon>
            </wp:wrapTight>
            <wp:docPr id="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laceholder-base---neu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430020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stA="50000" endPos="2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4E69">
        <w:rPr>
          <w:noProof/>
        </w:rPr>
        <w:drawing>
          <wp:anchor distT="0" distB="0" distL="118745" distR="118745" simplePos="0" relativeHeight="251692035" behindDoc="0" locked="0" layoutInCell="1" allowOverlap="1" wp14:anchorId="5D753A35" wp14:editId="7546F644">
            <wp:simplePos x="5486400" y="8229600"/>
            <wp:positionH relativeFrom="page">
              <wp:posOffset>7222490</wp:posOffset>
            </wp:positionH>
            <wp:positionV relativeFrom="page">
              <wp:posOffset>2088515</wp:posOffset>
            </wp:positionV>
            <wp:extent cx="2045970" cy="1999615"/>
            <wp:effectExtent l="76200" t="50800" r="36830" b="32385"/>
            <wp:wrapTight wrapText="bothSides">
              <wp:wrapPolygon edited="0">
                <wp:start x="8581" y="-549"/>
                <wp:lineTo x="6436" y="-274"/>
                <wp:lineTo x="1073" y="3018"/>
                <wp:lineTo x="-804" y="8231"/>
                <wp:lineTo x="804" y="17011"/>
                <wp:lineTo x="5631" y="21401"/>
                <wp:lineTo x="8313" y="21950"/>
                <wp:lineTo x="9117" y="21950"/>
                <wp:lineTo x="12335" y="21950"/>
                <wp:lineTo x="13140" y="21950"/>
                <wp:lineTo x="15017" y="21675"/>
                <wp:lineTo x="14749" y="21401"/>
                <wp:lineTo x="15553" y="21401"/>
                <wp:lineTo x="20380" y="17560"/>
                <wp:lineTo x="20380" y="17011"/>
                <wp:lineTo x="20648" y="17011"/>
                <wp:lineTo x="21989" y="13170"/>
                <wp:lineTo x="21989" y="7957"/>
                <wp:lineTo x="21721" y="7134"/>
                <wp:lineTo x="20112" y="3841"/>
                <wp:lineTo x="20112" y="3018"/>
                <wp:lineTo x="14749" y="-274"/>
                <wp:lineTo x="12872" y="-549"/>
                <wp:lineTo x="8581" y="-549"/>
              </wp:wrapPolygon>
            </wp:wrapTight>
            <wp:docPr id="11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laceholder-base---neutral.png"/>
                    <pic:cNvPicPr/>
                  </pic:nvPicPr>
                  <pic:blipFill>
                    <a:blip r:embed="rId9"/>
                    <a:srcRect l="20157" r="9921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999615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8B624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6287F0" wp14:editId="6505D821">
                <wp:simplePos x="0" y="0"/>
                <wp:positionH relativeFrom="page">
                  <wp:posOffset>685800</wp:posOffset>
                </wp:positionH>
                <wp:positionV relativeFrom="page">
                  <wp:posOffset>1146175</wp:posOffset>
                </wp:positionV>
                <wp:extent cx="2286000" cy="1188720"/>
                <wp:effectExtent l="0" t="0" r="0" b="0"/>
                <wp:wrapTight wrapText="bothSides">
                  <wp:wrapPolygon edited="0">
                    <wp:start x="240" y="462"/>
                    <wp:lineTo x="240" y="20769"/>
                    <wp:lineTo x="21120" y="20769"/>
                    <wp:lineTo x="21120" y="462"/>
                    <wp:lineTo x="240" y="462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A7677" w:rsidRPr="00102136" w:rsidRDefault="002A7677" w:rsidP="00D87C9A">
                            <w:pPr>
                              <w:pStyle w:val="Heading3"/>
                              <w:rPr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sz w:val="56"/>
                                <w:szCs w:val="56"/>
                              </w:rPr>
                              <w:t>Daily  Routine</w:t>
                            </w:r>
                            <w:proofErr w:type="gramEnd"/>
                            <w:r>
                              <w:rPr>
                                <w:sz w:val="56"/>
                                <w:szCs w:val="5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54pt;margin-top:90.25pt;width:180pt;height:93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" filled="f" stroked="f">
                <v:textbox inset=",7.2pt,,7.2pt">
                  <w:txbxContent>
                    <w:p w:rsidR="002A7677" w:rsidRPr="00102136" w:rsidRDefault="002A7677" w:rsidP="00D87C9A">
                      <w:pPr>
                        <w:pStyle w:val="Heading3"/>
                        <w:rPr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sz w:val="56"/>
                          <w:szCs w:val="56"/>
                        </w:rPr>
                        <w:t>Daily  Routine</w:t>
                      </w:r>
                      <w:proofErr w:type="gramEnd"/>
                      <w:r>
                        <w:rPr>
                          <w:sz w:val="56"/>
                          <w:szCs w:val="56"/>
                        </w:rPr>
                        <w:t>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B624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4150F1" wp14:editId="60CAF70E">
                <wp:simplePos x="0" y="0"/>
                <wp:positionH relativeFrom="page">
                  <wp:posOffset>3776345</wp:posOffset>
                </wp:positionH>
                <wp:positionV relativeFrom="page">
                  <wp:posOffset>3427730</wp:posOffset>
                </wp:positionV>
                <wp:extent cx="2286000" cy="2804160"/>
                <wp:effectExtent l="0" t="0" r="0" b="0"/>
                <wp:wrapTight wrapText="bothSides">
                  <wp:wrapPolygon edited="0">
                    <wp:start x="240" y="196"/>
                    <wp:lineTo x="240" y="21130"/>
                    <wp:lineTo x="21120" y="21130"/>
                    <wp:lineTo x="21120" y="196"/>
                    <wp:lineTo x="240" y="196"/>
                  </wp:wrapPolygon>
                </wp:wrapTight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80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2A7677" w:rsidRDefault="002A7677" w:rsidP="00856BA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Graduate from post secondary education</w:t>
                            </w:r>
                          </w:p>
                          <w:p w:rsidR="002A7677" w:rsidRDefault="002A7677" w:rsidP="00856BA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Certificate may not be required </w:t>
                            </w:r>
                          </w:p>
                          <w:p w:rsidR="002A7677" w:rsidRDefault="002A7677" w:rsidP="00856BA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Communication skills</w:t>
                            </w:r>
                          </w:p>
                          <w:p w:rsidR="002A7677" w:rsidRDefault="002A7677" w:rsidP="00856BA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Clinical skills</w:t>
                            </w:r>
                          </w:p>
                          <w:p w:rsidR="002A7677" w:rsidRDefault="002A7677" w:rsidP="00856BA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7677" w:rsidRPr="00856BAB" w:rsidRDefault="002A7677" w:rsidP="00856BA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97.35pt;margin-top:269.9pt;width:180pt;height:220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" mv:complextextbox="1" filled="f" stroked="f">
                <v:textbox inset=",7.2pt,,7.2pt">
                  <w:txbxContent>
                    <w:p w:rsidR="002A7677" w:rsidRDefault="002A7677" w:rsidP="00856BAB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Graduate from post secondary education</w:t>
                      </w:r>
                    </w:p>
                    <w:p w:rsidR="002A7677" w:rsidRDefault="002A7677" w:rsidP="00856BAB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Certificate may not be required </w:t>
                      </w:r>
                    </w:p>
                    <w:p w:rsidR="002A7677" w:rsidRDefault="002A7677" w:rsidP="00856BAB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Communication skills</w:t>
                      </w:r>
                    </w:p>
                    <w:p w:rsidR="002A7677" w:rsidRDefault="002A7677" w:rsidP="00856BAB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Clinical skills</w:t>
                      </w:r>
                    </w:p>
                    <w:p w:rsidR="002A7677" w:rsidRDefault="002A7677" w:rsidP="00856BAB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</w:p>
                    <w:p w:rsidR="002A7677" w:rsidRPr="00856BAB" w:rsidRDefault="002A7677" w:rsidP="00856BAB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4E69">
        <w:rPr>
          <w:noProof/>
        </w:rPr>
        <w:drawing>
          <wp:anchor distT="0" distB="0" distL="118745" distR="118745" simplePos="0" relativeHeight="251692037" behindDoc="0" locked="0" layoutInCell="1" allowOverlap="1" wp14:anchorId="570FC080" wp14:editId="1258E424">
            <wp:simplePos x="5486400" y="8229600"/>
            <wp:positionH relativeFrom="page">
              <wp:posOffset>8476916</wp:posOffset>
            </wp:positionH>
            <wp:positionV relativeFrom="page">
              <wp:posOffset>1265989</wp:posOffset>
            </wp:positionV>
            <wp:extent cx="827839" cy="828675"/>
            <wp:effectExtent l="127000" t="50800" r="35761" b="34925"/>
            <wp:wrapTight wrapText="bothSides">
              <wp:wrapPolygon edited="0">
                <wp:start x="6627" y="-1324"/>
                <wp:lineTo x="3314" y="0"/>
                <wp:lineTo x="-3314" y="7283"/>
                <wp:lineTo x="-3314" y="10593"/>
                <wp:lineTo x="1325" y="19862"/>
                <wp:lineTo x="6627" y="22510"/>
                <wp:lineTo x="7953" y="22510"/>
                <wp:lineTo x="13255" y="22510"/>
                <wp:lineTo x="14580" y="22510"/>
                <wp:lineTo x="19219" y="20524"/>
                <wp:lineTo x="19219" y="19862"/>
                <wp:lineTo x="22533" y="14566"/>
                <wp:lineTo x="22533" y="5297"/>
                <wp:lineTo x="19219" y="662"/>
                <wp:lineTo x="14580" y="-1324"/>
                <wp:lineTo x="6627" y="-1324"/>
              </wp:wrapPolygon>
            </wp:wrapTight>
            <wp:docPr id="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laceholder-base---neutral.png"/>
                    <pic:cNvPicPr/>
                  </pic:nvPicPr>
                  <pic:blipFill>
                    <a:blip r:embed="rId10"/>
                    <a:srcRect l="17974" r="15033"/>
                    <a:stretch>
                      <a:fillRect/>
                    </a:stretch>
                  </pic:blipFill>
                  <pic:spPr>
                    <a:xfrm>
                      <a:off x="0" y="0"/>
                      <a:ext cx="827839" cy="828675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064E69">
        <w:rPr>
          <w:noProof/>
        </w:rPr>
        <w:drawing>
          <wp:anchor distT="0" distB="0" distL="118745" distR="118745" simplePos="0" relativeHeight="251692034" behindDoc="0" locked="0" layoutInCell="1" allowOverlap="1" wp14:anchorId="7734F34B" wp14:editId="4566899E">
            <wp:simplePos x="5486400" y="8229600"/>
            <wp:positionH relativeFrom="page">
              <wp:posOffset>3828716</wp:posOffset>
            </wp:positionH>
            <wp:positionV relativeFrom="page">
              <wp:posOffset>724568</wp:posOffset>
            </wp:positionV>
            <wp:extent cx="2178752" cy="1701366"/>
            <wp:effectExtent l="50800" t="50800" r="31048" b="457634"/>
            <wp:wrapTight wrapText="bothSides">
              <wp:wrapPolygon edited="0">
                <wp:start x="1259" y="-645"/>
                <wp:lineTo x="-504" y="967"/>
                <wp:lineTo x="-504" y="27410"/>
                <wp:lineTo x="21908" y="27410"/>
                <wp:lineTo x="21908" y="645"/>
                <wp:lineTo x="19893" y="-645"/>
                <wp:lineTo x="1259" y="-645"/>
              </wp:wrapPolygon>
            </wp:wrapTight>
            <wp:docPr id="107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laceholder-base---neutral.png"/>
                    <pic:cNvPicPr/>
                  </pic:nvPicPr>
                  <pic:blipFill>
                    <a:blip r:embed="rId11"/>
                    <a:srcRect r="13889"/>
                    <a:stretch>
                      <a:fillRect/>
                    </a:stretch>
                  </pic:blipFill>
                  <pic:spPr>
                    <a:xfrm>
                      <a:off x="0" y="0"/>
                      <a:ext cx="2178752" cy="1701366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stA="50000" endPos="2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64E69">
        <w:rPr>
          <w:noProof/>
        </w:rPr>
        <w:drawing>
          <wp:anchor distT="0" distB="0" distL="118745" distR="118745" simplePos="0" relativeHeight="251692036" behindDoc="0" locked="0" layoutInCell="1" allowOverlap="1" wp14:anchorId="09BA5888" wp14:editId="4CE2FC9F">
            <wp:simplePos x="5486400" y="8229600"/>
            <wp:positionH relativeFrom="page">
              <wp:posOffset>7101305</wp:posOffset>
            </wp:positionH>
            <wp:positionV relativeFrom="page">
              <wp:posOffset>760663</wp:posOffset>
            </wp:positionV>
            <wp:extent cx="1291590" cy="1295400"/>
            <wp:effectExtent l="50800" t="50800" r="29210" b="25400"/>
            <wp:wrapTight wrapText="bothSides">
              <wp:wrapPolygon edited="0">
                <wp:start x="7646" y="-847"/>
                <wp:lineTo x="5097" y="-424"/>
                <wp:lineTo x="-850" y="4659"/>
                <wp:lineTo x="-850" y="15247"/>
                <wp:lineTo x="2549" y="19482"/>
                <wp:lineTo x="2549" y="19906"/>
                <wp:lineTo x="6796" y="22024"/>
                <wp:lineTo x="7646" y="22024"/>
                <wp:lineTo x="13593" y="22024"/>
                <wp:lineTo x="14442" y="22024"/>
                <wp:lineTo x="18690" y="19906"/>
                <wp:lineTo x="18690" y="19482"/>
                <wp:lineTo x="19540" y="19482"/>
                <wp:lineTo x="22088" y="14400"/>
                <wp:lineTo x="22088" y="4659"/>
                <wp:lineTo x="15717" y="-424"/>
                <wp:lineTo x="13593" y="-847"/>
                <wp:lineTo x="7646" y="-847"/>
              </wp:wrapPolygon>
            </wp:wrapTight>
            <wp:docPr id="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laceholder-base---neutral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295400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064E69">
        <w:br w:type="page"/>
      </w:r>
      <w:r w:rsidR="001C72C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5228A7" wp14:editId="4EEE5C98">
                <wp:simplePos x="0" y="0"/>
                <wp:positionH relativeFrom="page">
                  <wp:posOffset>3167380</wp:posOffset>
                </wp:positionH>
                <wp:positionV relativeFrom="page">
                  <wp:posOffset>457200</wp:posOffset>
                </wp:positionV>
                <wp:extent cx="6438900" cy="567055"/>
                <wp:effectExtent l="0" t="0" r="0" b="17145"/>
                <wp:wrapTight wrapText="bothSides">
                  <wp:wrapPolygon edited="0">
                    <wp:start x="85" y="0"/>
                    <wp:lineTo x="85" y="21286"/>
                    <wp:lineTo x="21387" y="21286"/>
                    <wp:lineTo x="21387" y="0"/>
                    <wp:lineTo x="85" y="0"/>
                  </wp:wrapPolygon>
                </wp:wrapTight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A7677" w:rsidRPr="001C72CE" w:rsidRDefault="001C72CE" w:rsidP="00D87C9A">
                            <w:pPr>
                              <w:pStyle w:val="Heading-Dark"/>
                              <w:rPr>
                                <w:sz w:val="56"/>
                                <w:szCs w:val="56"/>
                              </w:rPr>
                            </w:pPr>
                            <w:r w:rsidRPr="001C72CE">
                              <w:rPr>
                                <w:sz w:val="56"/>
                                <w:szCs w:val="56"/>
                              </w:rPr>
                              <w:t>Question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s</w:t>
                            </w:r>
                            <w:r w:rsidRPr="001C72CE">
                              <w:rPr>
                                <w:sz w:val="56"/>
                                <w:szCs w:val="56"/>
                              </w:rPr>
                              <w:t xml:space="preserve"> and answer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s</w:t>
                            </w:r>
                            <w:r w:rsidRPr="001C72CE">
                              <w:rPr>
                                <w:sz w:val="56"/>
                                <w:szCs w:val="56"/>
                              </w:rPr>
                              <w:t>!!!!!!!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249.4pt;margin-top:36pt;width:507pt;height:44.6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" filled="f" stroked="f">
                <v:textbox inset=",0,,0">
                  <w:txbxContent>
                    <w:p w:rsidR="002A7677" w:rsidRPr="001C72CE" w:rsidRDefault="001C72CE" w:rsidP="00D87C9A">
                      <w:pPr>
                        <w:pStyle w:val="Heading-Dark"/>
                        <w:rPr>
                          <w:sz w:val="56"/>
                          <w:szCs w:val="56"/>
                        </w:rPr>
                      </w:pPr>
                      <w:r w:rsidRPr="001C72CE">
                        <w:rPr>
                          <w:sz w:val="56"/>
                          <w:szCs w:val="56"/>
                        </w:rPr>
                        <w:t>Question</w:t>
                      </w:r>
                      <w:r>
                        <w:rPr>
                          <w:sz w:val="56"/>
                          <w:szCs w:val="56"/>
                        </w:rPr>
                        <w:t>s</w:t>
                      </w:r>
                      <w:r w:rsidRPr="001C72CE">
                        <w:rPr>
                          <w:sz w:val="56"/>
                          <w:szCs w:val="56"/>
                        </w:rPr>
                        <w:t xml:space="preserve"> and answer</w:t>
                      </w:r>
                      <w:r>
                        <w:rPr>
                          <w:sz w:val="56"/>
                          <w:szCs w:val="56"/>
                        </w:rPr>
                        <w:t>s</w:t>
                      </w:r>
                      <w:r w:rsidRPr="001C72CE">
                        <w:rPr>
                          <w:sz w:val="56"/>
                          <w:szCs w:val="56"/>
                        </w:rPr>
                        <w:t>!!!!!!!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C72C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0D496C" wp14:editId="06C69B6A">
                <wp:simplePos x="0" y="0"/>
                <wp:positionH relativeFrom="page">
                  <wp:posOffset>2801620</wp:posOffset>
                </wp:positionH>
                <wp:positionV relativeFrom="page">
                  <wp:posOffset>1097280</wp:posOffset>
                </wp:positionV>
                <wp:extent cx="6781800" cy="1899920"/>
                <wp:effectExtent l="0" t="0" r="0" b="5080"/>
                <wp:wrapThrough wrapText="bothSides">
                  <wp:wrapPolygon edited="0">
                    <wp:start x="81" y="0"/>
                    <wp:lineTo x="81" y="21369"/>
                    <wp:lineTo x="21438" y="21369"/>
                    <wp:lineTo x="21438" y="0"/>
                    <wp:lineTo x="81" y="0"/>
                  </wp:wrapPolygon>
                </wp:wrapThrough>
                <wp:docPr id="15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89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2A7677" w:rsidRDefault="001C72CE" w:rsidP="001C72CE">
                            <w:pPr>
                              <w:pStyle w:val="BodyText-Dark"/>
                              <w:numPr>
                                <w:ilvl w:val="0"/>
                                <w:numId w:val="8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What are some of the skills needed to be a medical assistant?</w:t>
                            </w:r>
                          </w:p>
                          <w:p w:rsidR="001C72CE" w:rsidRDefault="001C72CE" w:rsidP="001C72CE">
                            <w:pPr>
                              <w:pStyle w:val="BodyText-Dark"/>
                              <w:numPr>
                                <w:ilvl w:val="0"/>
                                <w:numId w:val="8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Answer: _________________________________________</w:t>
                            </w:r>
                          </w:p>
                          <w:p w:rsidR="001C72CE" w:rsidRDefault="001C72CE" w:rsidP="001C72CE">
                            <w:pPr>
                              <w:pStyle w:val="BodyText-Dark"/>
                              <w:numPr>
                                <w:ilvl w:val="0"/>
                                <w:numId w:val="8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What are some of the tasks performed by medical assistants?</w:t>
                            </w:r>
                          </w:p>
                          <w:p w:rsidR="001C72CE" w:rsidRPr="001C72CE" w:rsidRDefault="001C72CE" w:rsidP="001C72CE">
                            <w:pPr>
                              <w:pStyle w:val="BodyText-Dark"/>
                              <w:numPr>
                                <w:ilvl w:val="0"/>
                                <w:numId w:val="8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Answer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034" type="#_x0000_t202" style="position:absolute;margin-left:220.6pt;margin-top:86.4pt;width:534pt;height:149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" mv:complextextbox="1" filled="f" stroked="f">
                <v:textbox inset=",0,,0">
                  <w:txbxContent>
                    <w:p w:rsidR="002A7677" w:rsidRDefault="001C72CE" w:rsidP="001C72CE">
                      <w:pPr>
                        <w:pStyle w:val="BodyText-Dark"/>
                        <w:numPr>
                          <w:ilvl w:val="0"/>
                          <w:numId w:val="8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What are some of the skills needed to be a medical assistant?</w:t>
                      </w:r>
                    </w:p>
                    <w:p w:rsidR="001C72CE" w:rsidRDefault="001C72CE" w:rsidP="001C72CE">
                      <w:pPr>
                        <w:pStyle w:val="BodyText-Dark"/>
                        <w:numPr>
                          <w:ilvl w:val="0"/>
                          <w:numId w:val="8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Answer: _________________________________________</w:t>
                      </w:r>
                    </w:p>
                    <w:p w:rsidR="001C72CE" w:rsidRDefault="001C72CE" w:rsidP="001C72CE">
                      <w:pPr>
                        <w:pStyle w:val="BodyText-Dark"/>
                        <w:numPr>
                          <w:ilvl w:val="0"/>
                          <w:numId w:val="8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What are some of the tasks performed by medical assistants?</w:t>
                      </w:r>
                    </w:p>
                    <w:p w:rsidR="001C72CE" w:rsidRPr="001C72CE" w:rsidRDefault="001C72CE" w:rsidP="001C72CE">
                      <w:pPr>
                        <w:pStyle w:val="BodyText-Dark"/>
                        <w:numPr>
                          <w:ilvl w:val="0"/>
                          <w:numId w:val="8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Answer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:_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_________________________________________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C72CE">
        <w:rPr>
          <w:noProof/>
        </w:rPr>
        <w:drawing>
          <wp:anchor distT="0" distB="0" distL="118745" distR="118745" simplePos="0" relativeHeight="251692040" behindDoc="0" locked="0" layoutInCell="1" allowOverlap="1" wp14:anchorId="0C44E98F" wp14:editId="4AC0C154">
            <wp:simplePos x="0" y="0"/>
            <wp:positionH relativeFrom="page">
              <wp:posOffset>6845300</wp:posOffset>
            </wp:positionH>
            <wp:positionV relativeFrom="page">
              <wp:posOffset>3111500</wp:posOffset>
            </wp:positionV>
            <wp:extent cx="2774950" cy="3975100"/>
            <wp:effectExtent l="50800" t="50800" r="44450" b="1130300"/>
            <wp:wrapSquare wrapText="bothSides"/>
            <wp:docPr id="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laceholder-base---neutr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3975100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2C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C59E10" wp14:editId="3B4DB0E4">
                <wp:simplePos x="0" y="0"/>
                <wp:positionH relativeFrom="page">
                  <wp:posOffset>3187700</wp:posOffset>
                </wp:positionH>
                <wp:positionV relativeFrom="page">
                  <wp:posOffset>3111500</wp:posOffset>
                </wp:positionV>
                <wp:extent cx="3657600" cy="774700"/>
                <wp:effectExtent l="0" t="0" r="0" b="0"/>
                <wp:wrapTight wrapText="bothSides">
                  <wp:wrapPolygon edited="0">
                    <wp:start x="150" y="708"/>
                    <wp:lineTo x="150" y="19830"/>
                    <wp:lineTo x="21300" y="19830"/>
                    <wp:lineTo x="21300" y="708"/>
                    <wp:lineTo x="150" y="708"/>
                  </wp:wrapPolygon>
                </wp:wrapTight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A7677" w:rsidRPr="002A7677" w:rsidRDefault="002A7677" w:rsidP="00D87C9A">
                            <w:pPr>
                              <w:pStyle w:val="Heading1"/>
                              <w:rPr>
                                <w:sz w:val="56"/>
                                <w:szCs w:val="56"/>
                              </w:rPr>
                            </w:pPr>
                            <w:r w:rsidRPr="002A7677">
                              <w:rPr>
                                <w:sz w:val="56"/>
                                <w:szCs w:val="56"/>
                              </w:rPr>
                              <w:t>Job Outlook: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251pt;margin-top:245pt;width:4in;height:6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VWqfMCAABe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" filled="f" stroked="f">
                <v:textbox inset=",7.2pt,,7.2pt">
                  <w:txbxContent>
                    <w:p w:rsidR="002A7677" w:rsidRPr="002A7677" w:rsidRDefault="002A7677" w:rsidP="00D87C9A">
                      <w:pPr>
                        <w:pStyle w:val="Heading1"/>
                        <w:rPr>
                          <w:sz w:val="56"/>
                          <w:szCs w:val="56"/>
                        </w:rPr>
                      </w:pPr>
                      <w:r w:rsidRPr="002A7677">
                        <w:rPr>
                          <w:sz w:val="56"/>
                          <w:szCs w:val="56"/>
                        </w:rPr>
                        <w:t>Job Outlook: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767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87F5F1" wp14:editId="30F2F398">
                <wp:simplePos x="0" y="0"/>
                <wp:positionH relativeFrom="page">
                  <wp:posOffset>3657600</wp:posOffset>
                </wp:positionH>
                <wp:positionV relativeFrom="page">
                  <wp:posOffset>3799840</wp:posOffset>
                </wp:positionV>
                <wp:extent cx="2908300" cy="3375025"/>
                <wp:effectExtent l="0" t="0" r="0" b="0"/>
                <wp:wrapTight wrapText="bothSides">
                  <wp:wrapPolygon edited="0">
                    <wp:start x="189" y="163"/>
                    <wp:lineTo x="189" y="21295"/>
                    <wp:lineTo x="21128" y="21295"/>
                    <wp:lineTo x="21128" y="163"/>
                    <wp:lineTo x="189" y="163"/>
                  </wp:wrapPolygon>
                </wp:wrapTight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337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2A7677" w:rsidRDefault="002A7677" w:rsidP="002A7677">
                            <w:pPr>
                              <w:pStyle w:val="BodyText-Lef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19,236 jobs </w:t>
                            </w:r>
                          </w:p>
                          <w:p w:rsidR="002A7677" w:rsidRDefault="002A7677" w:rsidP="002A7677">
                            <w:pPr>
                              <w:pStyle w:val="BodyText-Lef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Jobs increase </w:t>
                            </w:r>
                          </w:p>
                          <w:p w:rsidR="002A7677" w:rsidRDefault="002A7677" w:rsidP="002A7677">
                            <w:pPr>
                              <w:pStyle w:val="BodyText-Lef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fast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growing occupation</w:t>
                            </w:r>
                          </w:p>
                          <w:p w:rsidR="002A7677" w:rsidRDefault="002A7677" w:rsidP="002A7677">
                            <w:pPr>
                              <w:pStyle w:val="BodyText-Lef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Get trained in months</w:t>
                            </w:r>
                          </w:p>
                          <w:p w:rsidR="002A7677" w:rsidRDefault="002A7677" w:rsidP="002A7677">
                            <w:pPr>
                              <w:pStyle w:val="BodyText-Lef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$14.69 per hour</w:t>
                            </w:r>
                          </w:p>
                          <w:p w:rsidR="002A7677" w:rsidRPr="001C72CE" w:rsidRDefault="002A7677" w:rsidP="002A7677">
                            <w:pPr>
                              <w:pStyle w:val="BodyText-Lef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makes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up to $30,550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4in;margin-top:299.2pt;width:229pt;height:265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" mv:complextextbox="1" filled="f" stroked="f">
                <v:textbox inset=",7.2pt,,7.2pt">
                  <w:txbxContent>
                    <w:p w:rsidR="002A7677" w:rsidRDefault="002A7677" w:rsidP="002A7677">
                      <w:pPr>
                        <w:pStyle w:val="BodyText-Left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19,236 jobs </w:t>
                      </w:r>
                    </w:p>
                    <w:p w:rsidR="002A7677" w:rsidRDefault="002A7677" w:rsidP="002A7677">
                      <w:pPr>
                        <w:pStyle w:val="BodyText-Left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Jobs increase </w:t>
                      </w:r>
                    </w:p>
                    <w:p w:rsidR="002A7677" w:rsidRDefault="002A7677" w:rsidP="002A7677">
                      <w:pPr>
                        <w:pStyle w:val="BodyText-Left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fast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growing occupation</w:t>
                      </w:r>
                    </w:p>
                    <w:p w:rsidR="002A7677" w:rsidRDefault="002A7677" w:rsidP="002A7677">
                      <w:pPr>
                        <w:pStyle w:val="BodyText-Left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Get trained in months</w:t>
                      </w:r>
                    </w:p>
                    <w:p w:rsidR="002A7677" w:rsidRDefault="002A7677" w:rsidP="002A7677">
                      <w:pPr>
                        <w:pStyle w:val="BodyText-Left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$14.69 per hour</w:t>
                      </w:r>
                    </w:p>
                    <w:p w:rsidR="002A7677" w:rsidRPr="001C72CE" w:rsidRDefault="002A7677" w:rsidP="002A7677">
                      <w:pPr>
                        <w:pStyle w:val="BodyText-Left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makes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up to $30,550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B624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77EE46" wp14:editId="5AFCEE63">
                <wp:simplePos x="0" y="0"/>
                <wp:positionH relativeFrom="page">
                  <wp:posOffset>666750</wp:posOffset>
                </wp:positionH>
                <wp:positionV relativeFrom="page">
                  <wp:posOffset>4064000</wp:posOffset>
                </wp:positionV>
                <wp:extent cx="2286000" cy="3200400"/>
                <wp:effectExtent l="0" t="0" r="0" b="0"/>
                <wp:wrapTight wrapText="bothSides">
                  <wp:wrapPolygon edited="0">
                    <wp:start x="240" y="171"/>
                    <wp:lineTo x="240" y="21257"/>
                    <wp:lineTo x="21120" y="21257"/>
                    <wp:lineTo x="21120" y="171"/>
                    <wp:lineTo x="240" y="171"/>
                  </wp:wrapPolygon>
                </wp:wrapTight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2A7677" w:rsidRDefault="002A7677" w:rsidP="002A7677">
                            <w:pPr>
                              <w:pStyle w:val="BodyText"/>
                              <w:rPr>
                                <w:sz w:val="56"/>
                                <w:szCs w:val="56"/>
                              </w:rPr>
                            </w:pPr>
                            <w:r w:rsidRPr="002A7677">
                              <w:rPr>
                                <w:sz w:val="56"/>
                                <w:szCs w:val="56"/>
                              </w:rPr>
                              <w:t>Work environment</w:t>
                            </w:r>
                          </w:p>
                          <w:p w:rsidR="002A7677" w:rsidRDefault="002A7677" w:rsidP="002A7677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Physicians office</w:t>
                            </w:r>
                          </w:p>
                          <w:p w:rsidR="002A7677" w:rsidRDefault="002A7677" w:rsidP="002A7677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Pediatrics office</w:t>
                            </w:r>
                          </w:p>
                          <w:p w:rsidR="002A7677" w:rsidRDefault="002A7677" w:rsidP="002A7677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Chiropractors office</w:t>
                            </w:r>
                          </w:p>
                          <w:p w:rsidR="002A7677" w:rsidRDefault="002A7677" w:rsidP="002A7677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Health practitioner</w:t>
                            </w:r>
                          </w:p>
                          <w:p w:rsidR="002A7677" w:rsidRPr="002A7677" w:rsidRDefault="002A7677" w:rsidP="002A7677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52.5pt;margin-top:320pt;width:180pt;height:252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" mv:complextextbox="1" filled="f" stroked="f">
                <v:textbox inset=",7.2pt,,7.2pt">
                  <w:txbxContent>
                    <w:p w:rsidR="002A7677" w:rsidRDefault="002A7677" w:rsidP="002A7677">
                      <w:pPr>
                        <w:pStyle w:val="BodyText"/>
                        <w:rPr>
                          <w:sz w:val="56"/>
                          <w:szCs w:val="56"/>
                        </w:rPr>
                      </w:pPr>
                      <w:r w:rsidRPr="002A7677">
                        <w:rPr>
                          <w:sz w:val="56"/>
                          <w:szCs w:val="56"/>
                        </w:rPr>
                        <w:t>Work environment</w:t>
                      </w:r>
                    </w:p>
                    <w:p w:rsidR="002A7677" w:rsidRDefault="002A7677" w:rsidP="002A7677">
                      <w:pPr>
                        <w:pStyle w:val="BodyText"/>
                        <w:numPr>
                          <w:ilvl w:val="0"/>
                          <w:numId w:val="6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Physicians office</w:t>
                      </w:r>
                    </w:p>
                    <w:p w:rsidR="002A7677" w:rsidRDefault="002A7677" w:rsidP="002A7677">
                      <w:pPr>
                        <w:pStyle w:val="BodyText"/>
                        <w:numPr>
                          <w:ilvl w:val="0"/>
                          <w:numId w:val="6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Pediatrics office</w:t>
                      </w:r>
                    </w:p>
                    <w:p w:rsidR="002A7677" w:rsidRDefault="002A7677" w:rsidP="002A7677">
                      <w:pPr>
                        <w:pStyle w:val="BodyText"/>
                        <w:numPr>
                          <w:ilvl w:val="0"/>
                          <w:numId w:val="6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Chiropractors office</w:t>
                      </w:r>
                    </w:p>
                    <w:p w:rsidR="002A7677" w:rsidRDefault="002A7677" w:rsidP="002A7677">
                      <w:pPr>
                        <w:pStyle w:val="BodyText"/>
                        <w:numPr>
                          <w:ilvl w:val="0"/>
                          <w:numId w:val="6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Health practitioner</w:t>
                      </w:r>
                    </w:p>
                    <w:p w:rsidR="002A7677" w:rsidRPr="002A7677" w:rsidRDefault="002A7677" w:rsidP="002A7677">
                      <w:pPr>
                        <w:pStyle w:val="BodyText"/>
                        <w:numPr>
                          <w:ilvl w:val="0"/>
                          <w:numId w:val="6"/>
                        </w:numPr>
                        <w:jc w:val="lef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4E69">
        <w:rPr>
          <w:noProof/>
        </w:rPr>
        <w:drawing>
          <wp:anchor distT="0" distB="0" distL="114300" distR="114300" simplePos="0" relativeHeight="251692038" behindDoc="0" locked="0" layoutInCell="1" allowOverlap="1" wp14:anchorId="6546CBA7" wp14:editId="67FFB47C">
            <wp:simplePos x="5486400" y="8229600"/>
            <wp:positionH relativeFrom="page">
              <wp:posOffset>1989221</wp:posOffset>
            </wp:positionH>
            <wp:positionV relativeFrom="page">
              <wp:posOffset>1041400</wp:posOffset>
            </wp:positionV>
            <wp:extent cx="737369" cy="783089"/>
            <wp:effectExtent l="76200" t="50800" r="50031" b="29711"/>
            <wp:wrapTight wrapText="bothSides">
              <wp:wrapPolygon edited="0">
                <wp:start x="5952" y="-1401"/>
                <wp:lineTo x="1488" y="701"/>
                <wp:lineTo x="-2232" y="6305"/>
                <wp:lineTo x="-2232" y="13312"/>
                <wp:lineTo x="1488" y="21018"/>
                <wp:lineTo x="6696" y="22420"/>
                <wp:lineTo x="14137" y="22420"/>
                <wp:lineTo x="14881" y="22420"/>
                <wp:lineTo x="17857" y="21018"/>
                <wp:lineTo x="19345" y="21018"/>
                <wp:lineTo x="23066" y="13312"/>
                <wp:lineTo x="23066" y="6305"/>
                <wp:lineTo x="19345" y="701"/>
                <wp:lineTo x="14881" y="-1401"/>
                <wp:lineTo x="5952" y="-1401"/>
              </wp:wrapPolygon>
            </wp:wrapTight>
            <wp:docPr id="110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2-16973810.jpg"/>
                    <pic:cNvPicPr/>
                  </pic:nvPicPr>
                  <pic:blipFill>
                    <a:blip r:embed="rId14"/>
                    <a:srcRect l="23055" t="3333" r="7222" b="47269"/>
                    <a:stretch>
                      <a:fillRect/>
                    </a:stretch>
                  </pic:blipFill>
                  <pic:spPr>
                    <a:xfrm>
                      <a:off x="0" y="0"/>
                      <a:ext cx="737369" cy="783089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064E69">
        <w:rPr>
          <w:noProof/>
        </w:rPr>
        <w:drawing>
          <wp:anchor distT="0" distB="0" distL="114300" distR="114300" simplePos="0" relativeHeight="251692039" behindDoc="0" locked="0" layoutInCell="0" allowOverlap="1" wp14:anchorId="57BBEBB0" wp14:editId="5F4D9554">
            <wp:simplePos x="0" y="0"/>
            <wp:positionH relativeFrom="page">
              <wp:posOffset>664845</wp:posOffset>
            </wp:positionH>
            <wp:positionV relativeFrom="page">
              <wp:posOffset>520700</wp:posOffset>
            </wp:positionV>
            <wp:extent cx="1240155" cy="1297940"/>
            <wp:effectExtent l="50800" t="25400" r="29845" b="22860"/>
            <wp:wrapTight wrapText="bothSides">
              <wp:wrapPolygon edited="0">
                <wp:start x="6636" y="-423"/>
                <wp:lineTo x="4424" y="423"/>
                <wp:lineTo x="-885" y="5495"/>
                <wp:lineTo x="-885" y="13104"/>
                <wp:lineTo x="2212" y="19867"/>
                <wp:lineTo x="3097" y="20290"/>
                <wp:lineTo x="7963" y="21980"/>
                <wp:lineTo x="9290" y="21980"/>
                <wp:lineTo x="11945" y="21980"/>
                <wp:lineTo x="13272" y="21980"/>
                <wp:lineTo x="18138" y="20290"/>
                <wp:lineTo x="18138" y="19867"/>
                <wp:lineTo x="18581" y="19867"/>
                <wp:lineTo x="22120" y="13949"/>
                <wp:lineTo x="22120" y="5072"/>
                <wp:lineTo x="16811" y="423"/>
                <wp:lineTo x="14157" y="-423"/>
                <wp:lineTo x="6636" y="-423"/>
              </wp:wrapPolygon>
            </wp:wrapTight>
            <wp:docPr id="109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2-17365563.jpg"/>
                    <pic:cNvPicPr/>
                  </pic:nvPicPr>
                  <pic:blipFill>
                    <a:blip r:embed="rId15"/>
                    <a:srcRect l="925" t="10370" r="23518" b="10556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297940"/>
                    </a:xfrm>
                    <a:prstGeom prst="ellipse">
                      <a:avLst/>
                    </a:prstGeom>
                    <a:ln w="9563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064E69">
        <w:rPr>
          <w:noProof/>
        </w:rPr>
        <w:drawing>
          <wp:anchor distT="0" distB="0" distL="118745" distR="118745" simplePos="0" relativeHeight="251692041" behindDoc="0" locked="0" layoutInCell="1" allowOverlap="1" wp14:anchorId="3E66A1EA" wp14:editId="025E6527">
            <wp:simplePos x="5486400" y="8229600"/>
            <wp:positionH relativeFrom="page">
              <wp:posOffset>786063</wp:posOffset>
            </wp:positionH>
            <wp:positionV relativeFrom="page">
              <wp:posOffset>1828800</wp:posOffset>
            </wp:positionV>
            <wp:extent cx="2016560" cy="2153418"/>
            <wp:effectExtent l="76200" t="50800" r="40840" b="30982"/>
            <wp:wrapTight wrapText="bothSides">
              <wp:wrapPolygon edited="0">
                <wp:start x="8434" y="-510"/>
                <wp:lineTo x="6258" y="0"/>
                <wp:lineTo x="1360" y="2803"/>
                <wp:lineTo x="1360" y="3822"/>
                <wp:lineTo x="-816" y="7643"/>
                <wp:lineTo x="0" y="15796"/>
                <wp:lineTo x="3537" y="20382"/>
                <wp:lineTo x="7890" y="21911"/>
                <wp:lineTo x="8978" y="21911"/>
                <wp:lineTo x="12243" y="21911"/>
                <wp:lineTo x="13603" y="21911"/>
                <wp:lineTo x="17684" y="20382"/>
                <wp:lineTo x="17684" y="19873"/>
                <wp:lineTo x="17956" y="19873"/>
                <wp:lineTo x="21221" y="16051"/>
                <wp:lineTo x="21221" y="15796"/>
                <wp:lineTo x="21493" y="15796"/>
                <wp:lineTo x="22037" y="12484"/>
                <wp:lineTo x="22037" y="7643"/>
                <wp:lineTo x="20949" y="5350"/>
                <wp:lineTo x="19861" y="3567"/>
                <wp:lineTo x="19861" y="2803"/>
                <wp:lineTo x="14692" y="-255"/>
                <wp:lineTo x="12787" y="-510"/>
                <wp:lineTo x="8434" y="-510"/>
              </wp:wrapPolygon>
            </wp:wrapTight>
            <wp:docPr id="109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2-18054251.jpg"/>
                    <pic:cNvPicPr/>
                  </pic:nvPicPr>
                  <pic:blipFill>
                    <a:blip r:embed="rId16"/>
                    <a:srcRect l="6947" t="1112" r="10762" b="40690"/>
                    <a:stretch>
                      <a:fillRect/>
                    </a:stretch>
                  </pic:blipFill>
                  <pic:spPr>
                    <a:xfrm>
                      <a:off x="0" y="0"/>
                      <a:ext cx="2016560" cy="2153418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sectPr w:rsidR="00D87C9A" w:rsidSect="00D87C9A">
      <w:headerReference w:type="default" r:id="rId17"/>
      <w:headerReference w:type="first" r:id="rId18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B86" w:rsidRDefault="00891B86">
      <w:r>
        <w:separator/>
      </w:r>
    </w:p>
  </w:endnote>
  <w:endnote w:type="continuationSeparator" w:id="0">
    <w:p w:rsidR="00891B86" w:rsidRDefault="0089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B86" w:rsidRDefault="00891B86">
      <w:r>
        <w:separator/>
      </w:r>
    </w:p>
  </w:footnote>
  <w:footnote w:type="continuationSeparator" w:id="0">
    <w:p w:rsidR="00891B86" w:rsidRDefault="00891B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677" w:rsidRDefault="002A7677">
    <w:pPr>
      <w:pStyle w:val="Header"/>
    </w:pPr>
    <w:r w:rsidRPr="00C23F5F">
      <w:rPr>
        <w:noProof/>
      </w:rPr>
      <w:drawing>
        <wp:anchor distT="0" distB="0" distL="118745" distR="118745" simplePos="0" relativeHeight="251661317" behindDoc="0" locked="0" layoutInCell="1" allowOverlap="1" wp14:anchorId="53DB69A8" wp14:editId="23712A13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1650" cy="6874526"/>
          <wp:effectExtent l="25400" t="0" r="0" b="0"/>
          <wp:wrapNone/>
          <wp:docPr id="3" name="Picture 3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151650" cy="6874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4767DECA" wp14:editId="3E328437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.7pt;margin-top:36.7pt;width:718.55pt;height:538.55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" fillcolor="#0b2e67 [3215]" stroked="f" strokecolor="#4a7ebb" strokeweight="1.5pt">
              <v:fill color2="#3472ba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677" w:rsidRDefault="002A7677">
    <w:pPr>
      <w:pStyle w:val="Header"/>
    </w:pPr>
    <w:r w:rsidRPr="00F915F9">
      <w:rPr>
        <w:noProof/>
      </w:rPr>
      <w:drawing>
        <wp:anchor distT="0" distB="0" distL="118745" distR="118745" simplePos="0" relativeHeight="251661315" behindDoc="0" locked="0" layoutInCell="1" allowOverlap="1" wp14:anchorId="76DAB496" wp14:editId="3F4ECA17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0164" cy="6896559"/>
          <wp:effectExtent l="25400" t="0" r="0" b="0"/>
          <wp:wrapNone/>
          <wp:docPr id="2" name="Picture 2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150164" cy="6896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4CABA7E6" wp14:editId="36836177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6.7pt;margin-top:36.7pt;width:718.55pt;height:538.55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" fillcolor="#3472ba [3214]" stroked="f" strokecolor="#4a7ebb" strokeweight="1.5pt">
              <v:fill color2="#0b2e67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CE7626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0A9F14C4"/>
    <w:multiLevelType w:val="hybridMultilevel"/>
    <w:tmpl w:val="8B248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77B98"/>
    <w:multiLevelType w:val="hybridMultilevel"/>
    <w:tmpl w:val="A08A5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737EC"/>
    <w:multiLevelType w:val="hybridMultilevel"/>
    <w:tmpl w:val="348EA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B04B94"/>
    <w:multiLevelType w:val="hybridMultilevel"/>
    <w:tmpl w:val="41DE6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AB1E36"/>
    <w:multiLevelType w:val="hybridMultilevel"/>
    <w:tmpl w:val="82989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0358ED"/>
    <w:multiLevelType w:val="hybridMultilevel"/>
    <w:tmpl w:val="80D29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02136"/>
    <w:rsid w:val="000046B2"/>
    <w:rsid w:val="00064E69"/>
    <w:rsid w:val="00102136"/>
    <w:rsid w:val="001C72CE"/>
    <w:rsid w:val="002A7677"/>
    <w:rsid w:val="002E64ED"/>
    <w:rsid w:val="00366B78"/>
    <w:rsid w:val="00585FCA"/>
    <w:rsid w:val="00590A84"/>
    <w:rsid w:val="005E26B9"/>
    <w:rsid w:val="006054BB"/>
    <w:rsid w:val="00670FBE"/>
    <w:rsid w:val="006F10DC"/>
    <w:rsid w:val="00851C94"/>
    <w:rsid w:val="00856BAB"/>
    <w:rsid w:val="00876126"/>
    <w:rsid w:val="00891B86"/>
    <w:rsid w:val="008B6243"/>
    <w:rsid w:val="00B85665"/>
    <w:rsid w:val="00C34D77"/>
    <w:rsid w:val="00D87C9A"/>
    <w:rsid w:val="00E36B6C"/>
    <w:rsid w:val="00E419A7"/>
    <w:rsid w:val="00E546B3"/>
    <w:rsid w:val="00E965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Float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Float Trifold Brochure">
      <a:dk1>
        <a:sysClr val="windowText" lastClr="000000"/>
      </a:dk1>
      <a:lt1>
        <a:sysClr val="window" lastClr="FFFFFF"/>
      </a:lt1>
      <a:dk2>
        <a:srgbClr val="0B2E67"/>
      </a:dk2>
      <a:lt2>
        <a:srgbClr val="3472BA"/>
      </a:lt2>
      <a:accent1>
        <a:srgbClr val="7EB606"/>
      </a:accent1>
      <a:accent2>
        <a:srgbClr val="F4A409"/>
      </a:accent2>
      <a:accent3>
        <a:srgbClr val="EED502"/>
      </a:accent3>
      <a:accent4>
        <a:srgbClr val="DE2A00"/>
      </a:accent4>
      <a:accent5>
        <a:srgbClr val="40B9CF"/>
      </a:accent5>
      <a:accent6>
        <a:srgbClr val="D12BF4"/>
      </a:accent6>
      <a:hlink>
        <a:srgbClr val="87EF59"/>
      </a:hlink>
      <a:folHlink>
        <a:srgbClr val="9DC5F8"/>
      </a:folHlink>
    </a:clrScheme>
    <a:fontScheme name="Float Trifold Brochure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Float Trifold Brochure.dotx</Template>
  <TotalTime>6</TotalTime>
  <Pages>2</Pages>
  <Words>3</Words>
  <Characters>20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2014-03-24T17:56:00Z</dcterms:created>
  <dcterms:modified xsi:type="dcterms:W3CDTF">2014-03-24T17:56:00Z</dcterms:modified>
  <cp:category/>
</cp:coreProperties>
</file>